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31B13690" w:rsidR="00C13A1D" w:rsidRDefault="00C13A1D" w:rsidP="004B7E44">
                                  <w:pPr>
                                    <w:pStyle w:val="KonuBal"/>
                                    <w:rPr>
                                      <w:lang w:bidi="tr-TR"/>
                                    </w:rPr>
                                  </w:pPr>
                                  <w:r>
                                    <w:rPr>
                                      <w:lang w:bidi="tr-TR"/>
                                    </w:rPr>
                                    <w:t>PRO-</w:t>
                                  </w:r>
                                  <w:r w:rsidR="009A5409">
                                    <w:rPr>
                                      <w:lang w:bidi="tr-TR"/>
                                    </w:rPr>
                                    <w:t>Y</w:t>
                                  </w:r>
                                  <w:r w:rsidR="005D1828">
                                    <w:rPr>
                                      <w:lang w:bidi="tr-TR"/>
                                    </w:rPr>
                                    <w:t>5429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31B13690" w:rsidR="00C13A1D" w:rsidRDefault="00C13A1D" w:rsidP="004B7E44">
                            <w:pPr>
                              <w:pStyle w:val="KonuBal"/>
                              <w:rPr>
                                <w:lang w:bidi="tr-TR"/>
                              </w:rPr>
                            </w:pPr>
                            <w:r>
                              <w:rPr>
                                <w:lang w:bidi="tr-TR"/>
                              </w:rPr>
                              <w:t>PRO-</w:t>
                            </w:r>
                            <w:r w:rsidR="009A5409">
                              <w:rPr>
                                <w:lang w:bidi="tr-TR"/>
                              </w:rPr>
                              <w:t>Y</w:t>
                            </w:r>
                            <w:r w:rsidR="005D1828">
                              <w:rPr>
                                <w:lang w:bidi="tr-TR"/>
                              </w:rPr>
                              <w:t>5429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34F5B0D5">
            <wp:simplePos x="0" y="0"/>
            <wp:positionH relativeFrom="page">
              <wp:align>left</wp:align>
            </wp:positionH>
            <wp:positionV relativeFrom="page">
              <wp:align>top</wp:align>
            </wp:positionV>
            <wp:extent cx="7664922" cy="10842157"/>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2" cy="10842157"/>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036FC998" w:rsidR="00C01341" w:rsidRDefault="00C01341" w:rsidP="00CA330D">
      <w:pPr>
        <w:rPr>
          <w:color w:val="auto"/>
        </w:rPr>
      </w:pPr>
      <w:r>
        <w:rPr>
          <w:color w:val="auto"/>
        </w:rPr>
        <w:t>Paket Adresi</w:t>
      </w:r>
      <w:r w:rsidR="0021676F">
        <w:rPr>
          <w:color w:val="auto"/>
        </w:rPr>
        <w:t>:</w:t>
      </w:r>
      <w:r w:rsidR="005D1828">
        <w:rPr>
          <w:color w:val="auto"/>
        </w:rPr>
        <w:t xml:space="preserve"> </w:t>
      </w:r>
      <w:hyperlink r:id="rId9" w:history="1">
        <w:r w:rsidR="005D1828" w:rsidRPr="000A6FD2">
          <w:rPr>
            <w:rStyle w:val="Kpr"/>
          </w:rPr>
          <w:t>https://www.websitem.biz/hazir-site/pro-y5429-hazir-web-sitesi-paketi</w:t>
        </w:r>
      </w:hyperlink>
      <w:r w:rsidR="005D1828">
        <w:rPr>
          <w:color w:val="auto"/>
        </w:rPr>
        <w:t xml:space="preserve"> </w:t>
      </w:r>
    </w:p>
    <w:p w14:paraId="4CE8F1C5" w14:textId="77777777" w:rsidR="00C01341" w:rsidRDefault="00C01341" w:rsidP="00CA330D">
      <w:pPr>
        <w:rPr>
          <w:color w:val="auto"/>
        </w:rPr>
      </w:pPr>
    </w:p>
    <w:p w14:paraId="7651FCFA" w14:textId="77777777" w:rsidR="005D1828" w:rsidRPr="005D1828" w:rsidRDefault="005D1828" w:rsidP="005D1828">
      <w:pPr>
        <w:rPr>
          <w:color w:val="auto"/>
        </w:rPr>
      </w:pPr>
      <w:r w:rsidRPr="005D1828">
        <w:rPr>
          <w:color w:val="auto"/>
        </w:rPr>
        <w:t xml:space="preserve">PRO-Y5429 </w:t>
      </w:r>
      <w:proofErr w:type="spellStart"/>
      <w:r w:rsidRPr="005D1828">
        <w:rPr>
          <w:color w:val="auto"/>
        </w:rPr>
        <w:t>nolu</w:t>
      </w:r>
      <w:proofErr w:type="spellEnd"/>
      <w:r w:rsidRPr="005D1828">
        <w:rPr>
          <w:color w:val="auto"/>
        </w:rPr>
        <w:t> </w:t>
      </w:r>
      <w:hyperlink r:id="rId10" w:tgtFrame="_blank" w:history="1">
        <w:r w:rsidRPr="005D1828">
          <w:rPr>
            <w:rStyle w:val="Kpr"/>
            <w:color w:val="auto"/>
          </w:rPr>
          <w:t>hazır site</w:t>
        </w:r>
      </w:hyperlink>
      <w:r w:rsidRPr="005D1828">
        <w:rPr>
          <w:color w:val="auto"/>
        </w:rPr>
        <w:t xml:space="preserve"> paketinin </w:t>
      </w:r>
      <w:proofErr w:type="spellStart"/>
      <w:r w:rsidRPr="005D1828">
        <w:rPr>
          <w:color w:val="auto"/>
        </w:rPr>
        <w:t>anasayfasında</w:t>
      </w:r>
      <w:proofErr w:type="spellEnd"/>
      <w:r w:rsidRPr="005D1828">
        <w:rPr>
          <w:color w:val="auto"/>
        </w:rPr>
        <w:t xml:space="preserve"> bulunan geniş iletişim formu aracılığıyla müşterileriniz tüm sorularını size hemen yöneltebilmektedir. Müşteri ilişkilerinizde gelişme kazanın.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B68B5" w14:textId="77777777" w:rsidR="00D97568" w:rsidRDefault="00D97568" w:rsidP="004B7E44">
      <w:r>
        <w:separator/>
      </w:r>
    </w:p>
  </w:endnote>
  <w:endnote w:type="continuationSeparator" w:id="0">
    <w:p w14:paraId="65AAF75F" w14:textId="77777777" w:rsidR="00D97568" w:rsidRDefault="00D97568"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70E9E12A-5D37-420C-B112-A71A28F4B774}"/>
    <w:embedBold r:id="rId2" w:fontKey="{62A021EB-7982-4681-8E2E-6476A444C68C}"/>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9E968629-CBEA-4059-85A8-712A34D4CDD6}"/>
    <w:embedBold r:id="rId4" w:fontKey="{C910B54F-C461-4EE8-9FC9-318C0C6176EC}"/>
    <w:embedItalic r:id="rId5" w:fontKey="{B19F05ED-74E4-4D27-8875-6C1E2279A281}"/>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F71F8" w14:textId="77777777" w:rsidR="00D97568" w:rsidRDefault="00D97568" w:rsidP="004B7E44">
      <w:r>
        <w:separator/>
      </w:r>
    </w:p>
  </w:footnote>
  <w:footnote w:type="continuationSeparator" w:id="0">
    <w:p w14:paraId="53965DCE" w14:textId="77777777" w:rsidR="00D97568" w:rsidRDefault="00D97568"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KmH7NPK+y2QU2WO98VOlngRre0/XYDoPyMMfSZYi6urQj36CE2yUywg7PrEOuLo8WOYkbKbNOT38T8zqZB4Wng==" w:salt="sKp7MfKpGXmvTJzEfYRqP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36B34"/>
    <w:rsid w:val="000821D9"/>
    <w:rsid w:val="00082C17"/>
    <w:rsid w:val="000A1A61"/>
    <w:rsid w:val="000E5949"/>
    <w:rsid w:val="001A2498"/>
    <w:rsid w:val="001B744A"/>
    <w:rsid w:val="001D62A5"/>
    <w:rsid w:val="0021676F"/>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7E30"/>
    <w:rsid w:val="006707F7"/>
    <w:rsid w:val="00677802"/>
    <w:rsid w:val="006A3CE7"/>
    <w:rsid w:val="006C6CF2"/>
    <w:rsid w:val="0074570E"/>
    <w:rsid w:val="007516CF"/>
    <w:rsid w:val="0075583E"/>
    <w:rsid w:val="007D3C83"/>
    <w:rsid w:val="007D5560"/>
    <w:rsid w:val="00852C0D"/>
    <w:rsid w:val="008B33BC"/>
    <w:rsid w:val="009120E9"/>
    <w:rsid w:val="00934742"/>
    <w:rsid w:val="00934F5A"/>
    <w:rsid w:val="00945900"/>
    <w:rsid w:val="009931D8"/>
    <w:rsid w:val="009A1AA9"/>
    <w:rsid w:val="009A5409"/>
    <w:rsid w:val="009C396C"/>
    <w:rsid w:val="00A00359"/>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E3092"/>
    <w:rsid w:val="00D11BBD"/>
    <w:rsid w:val="00D155B0"/>
    <w:rsid w:val="00D97568"/>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5429-hazir-web-sitesi-paket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67</TotalTime>
  <Pages>4</Pages>
  <Words>639</Words>
  <Characters>3645</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31</cp:revision>
  <cp:lastPrinted>2023-05-17T15:06:00Z</cp:lastPrinted>
  <dcterms:created xsi:type="dcterms:W3CDTF">2023-05-16T17:42:00Z</dcterms:created>
  <dcterms:modified xsi:type="dcterms:W3CDTF">2023-05-17T15:32:00Z</dcterms:modified>
</cp:coreProperties>
</file>